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155" w:rsidRDefault="00303155"/>
    <w:p w:rsidR="00303155" w:rsidRPr="00303155" w:rsidRDefault="00303155" w:rsidP="00303155">
      <w:pPr>
        <w:jc w:val="center"/>
        <w:rPr>
          <w:rFonts w:ascii="SassoonPrimaryInfant" w:hAnsi="SassoonPrimaryInfant"/>
          <w:sz w:val="72"/>
        </w:rPr>
      </w:pPr>
      <w:r w:rsidRPr="00303155">
        <w:rPr>
          <w:rFonts w:ascii="SassoonPrimaryInfant" w:hAnsi="SassoonPrimaryInfant"/>
          <w:sz w:val="72"/>
        </w:rPr>
        <w:t>Tricky Words</w:t>
      </w:r>
    </w:p>
    <w:p w:rsidR="00303155" w:rsidRDefault="00303155"/>
    <w:p w:rsidR="00303155" w:rsidRDefault="0030315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786765</wp:posOffset>
            </wp:positionV>
            <wp:extent cx="7448550" cy="6318250"/>
            <wp:effectExtent l="0" t="6350" r="0" b="0"/>
            <wp:wrapTight wrapText="bothSides">
              <wp:wrapPolygon edited="0">
                <wp:start x="-18" y="21578"/>
                <wp:lineTo x="21526" y="21578"/>
                <wp:lineTo x="21526" y="87"/>
                <wp:lineTo x="-18" y="87"/>
                <wp:lineTo x="-18" y="21578"/>
              </wp:wrapPolygon>
            </wp:wrapTight>
            <wp:docPr id="2" name="Picture 2" descr="C:\Users\lbaird655\AppData\Local\Microsoft\Windows\Temporary Internet Files\Content.Word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aird655\AppData\Local\Microsoft\Windows\Temporary Internet Files\Content.Word\IMG_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4" t="10177" r="18487" b="7010"/>
                    <a:stretch/>
                  </pic:blipFill>
                  <pic:spPr bwMode="auto">
                    <a:xfrm rot="5400000">
                      <a:off x="0" y="0"/>
                      <a:ext cx="744855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155" w:rsidRDefault="00303155"/>
    <w:p w:rsidR="00303155" w:rsidRDefault="00303155"/>
    <w:p w:rsidR="00303155" w:rsidRDefault="00303155"/>
    <w:p w:rsidR="00303155" w:rsidRDefault="00303155"/>
    <w:p w:rsidR="00303155" w:rsidRDefault="00303155"/>
    <w:p w:rsidR="00303155" w:rsidRDefault="00303155"/>
    <w:p w:rsidR="00303155" w:rsidRDefault="00303155"/>
    <w:p w:rsidR="00303155" w:rsidRDefault="0030315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400271</wp:posOffset>
            </wp:positionV>
            <wp:extent cx="6752590" cy="4750435"/>
            <wp:effectExtent l="0" t="0" r="0" b="0"/>
            <wp:wrapThrough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hrough>
            <wp:docPr id="1" name="Picture 1" descr="C:\Users\lbaird655\AppData\Local\Microsoft\Windows\Temporary Internet Files\Content.Word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aird655\AppData\Local\Microsoft\Windows\Temporary Internet Files\Content.Word\IMG_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10277" r="6051" b="7491"/>
                    <a:stretch/>
                  </pic:blipFill>
                  <pic:spPr bwMode="auto">
                    <a:xfrm>
                      <a:off x="0" y="0"/>
                      <a:ext cx="6752590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155" w:rsidRDefault="00303155"/>
    <w:p w:rsidR="00303155" w:rsidRDefault="00303155"/>
    <w:p w:rsidR="007B2126" w:rsidRDefault="00303155">
      <w:bookmarkStart w:id="0" w:name="_GoBack"/>
      <w:bookmarkEnd w:id="0"/>
    </w:p>
    <w:sectPr w:rsidR="007B2126" w:rsidSect="00303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155"/>
    <w:rsid w:val="00303155"/>
    <w:rsid w:val="007811CA"/>
    <w:rsid w:val="00A6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CA1EC"/>
  <w15:chartTrackingRefBased/>
  <w15:docId w15:val="{8838C4D7-F517-404A-93AA-397E730C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857C410A</Template>
  <TotalTime>4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Baird</dc:creator>
  <cp:keywords/>
  <dc:description/>
  <cp:lastModifiedBy>L Baird</cp:lastModifiedBy>
  <cp:revision>1</cp:revision>
  <dcterms:created xsi:type="dcterms:W3CDTF">2021-01-15T14:09:00Z</dcterms:created>
  <dcterms:modified xsi:type="dcterms:W3CDTF">2021-01-15T14:13:00Z</dcterms:modified>
</cp:coreProperties>
</file>