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D4" w:rsidRDefault="009139D4" w:rsidP="009139D4">
      <w:bookmarkStart w:id="0" w:name="_GoBack"/>
    </w:p>
    <w:p w:rsidR="009139D4" w:rsidRDefault="009139D4" w:rsidP="009139D4"/>
    <w:p w:rsidR="009139D4" w:rsidRDefault="009139D4" w:rsidP="009139D4"/>
    <w:p w:rsidR="009139D4" w:rsidRDefault="009139D4" w:rsidP="009139D4"/>
    <w:p w:rsidR="009139D4" w:rsidRDefault="009139D4" w:rsidP="009139D4"/>
    <w:p w:rsidR="00BC535E" w:rsidRDefault="009139D4" w:rsidP="009139D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Monday 18</w:t>
      </w:r>
      <w:r w:rsidRPr="009139D4">
        <w:rPr>
          <w:rFonts w:ascii="Arial" w:hAnsi="Arial" w:cs="Arial"/>
          <w:sz w:val="26"/>
          <w:szCs w:val="26"/>
          <w:vertAlign w:val="superscript"/>
        </w:rPr>
        <w:t>th</w:t>
      </w:r>
      <w:r>
        <w:rPr>
          <w:rFonts w:ascii="Arial" w:hAnsi="Arial" w:cs="Arial"/>
          <w:sz w:val="26"/>
          <w:szCs w:val="26"/>
        </w:rPr>
        <w:t xml:space="preserve"> September 2017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Dear Parents / Carers,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As part of our development of PDMU (Personal Development and Mutual Understanding) across school this year, partly as a result of the outcome from parent / carer surveys, we will be focusing on the mutual understanding aspect and the importance of thinking of others less fortunate than ourselves.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am delighted to inform you that each year group in school, including Nursery, has selected a charity that they would like to support throughout this year.  In order to facilitate this initiative, </w:t>
      </w:r>
      <w:r>
        <w:rPr>
          <w:rFonts w:ascii="Arial" w:hAnsi="Arial" w:cs="Arial"/>
          <w:b/>
          <w:sz w:val="26"/>
          <w:szCs w:val="26"/>
        </w:rPr>
        <w:t>Wednesdays will become our charity days.</w:t>
      </w:r>
      <w:r>
        <w:rPr>
          <w:rFonts w:ascii="Arial" w:hAnsi="Arial" w:cs="Arial"/>
          <w:sz w:val="26"/>
          <w:szCs w:val="26"/>
        </w:rPr>
        <w:t xml:space="preserve">  Children are asked to bring in a small donation on a Wednesday for their year group charity.  Class teachers will collect the donations first thing on a Wednesday morning.  </w:t>
      </w:r>
      <w:r>
        <w:rPr>
          <w:rFonts w:ascii="Arial" w:hAnsi="Arial" w:cs="Arial"/>
          <w:b/>
          <w:sz w:val="26"/>
          <w:szCs w:val="26"/>
        </w:rPr>
        <w:t>This is not a competition…</w:t>
      </w:r>
      <w:r>
        <w:rPr>
          <w:rFonts w:ascii="Arial" w:hAnsi="Arial" w:cs="Arial"/>
          <w:sz w:val="26"/>
          <w:szCs w:val="26"/>
        </w:rPr>
        <w:t xml:space="preserve">a small donation of a few copper coins will be more than enough each week.  The children are extremely excited about supporting their charities.  We will endeavour to arrange for a visitor from each charity to attend school to talk to the children about their work.  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These are the charities our children will be supporting: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Nursery AM and PM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Cancer Fund </w:t>
      </w:r>
      <w:proofErr w:type="gramStart"/>
      <w:r>
        <w:rPr>
          <w:rFonts w:ascii="Arial" w:hAnsi="Arial" w:cs="Arial"/>
          <w:sz w:val="26"/>
          <w:szCs w:val="26"/>
        </w:rPr>
        <w:t>For</w:t>
      </w:r>
      <w:proofErr w:type="gramEnd"/>
      <w:r>
        <w:rPr>
          <w:rFonts w:ascii="Arial" w:hAnsi="Arial" w:cs="Arial"/>
          <w:sz w:val="26"/>
          <w:szCs w:val="26"/>
        </w:rPr>
        <w:t xml:space="preserve"> Children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1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Ronald McDonald House Charities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2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Guide Dogs Charity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3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RNLI</w:t>
      </w:r>
    </w:p>
    <w:p w:rsidR="009139D4" w:rsidRPr="009139D4" w:rsidRDefault="009139D4" w:rsidP="009139D4">
      <w:pPr>
        <w:rPr>
          <w:rFonts w:ascii="Arial" w:hAnsi="Arial" w:cs="Arial"/>
          <w:b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4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Stand </w:t>
      </w:r>
      <w:proofErr w:type="gramStart"/>
      <w:r>
        <w:rPr>
          <w:rFonts w:ascii="Arial" w:hAnsi="Arial" w:cs="Arial"/>
          <w:sz w:val="26"/>
          <w:szCs w:val="26"/>
        </w:rPr>
        <w:t>By</w:t>
      </w:r>
      <w:proofErr w:type="gramEnd"/>
      <w:r>
        <w:rPr>
          <w:rFonts w:ascii="Arial" w:hAnsi="Arial" w:cs="Arial"/>
          <w:sz w:val="26"/>
          <w:szCs w:val="26"/>
        </w:rPr>
        <w:t xml:space="preserve"> Me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5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Northern Ireland Children’s Hospice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6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Make A Wish</w:t>
      </w:r>
    </w:p>
    <w:p w:rsidR="009139D4" w:rsidRPr="009139D4" w:rsidRDefault="009139D4" w:rsidP="009139D4">
      <w:pPr>
        <w:rPr>
          <w:rFonts w:ascii="Arial" w:hAnsi="Arial" w:cs="Arial"/>
          <w:sz w:val="6"/>
          <w:szCs w:val="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Primary 7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Williams Syndrome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 my future newsletters I will give you a little more information about each of the charities.  If you are in school at the main office, take a look at the noticeboard to find out how well the children and staff are doing in supporting their identified charities.</w:t>
      </w: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Thank you for your continued support and we look forward to collecting your donations from </w:t>
      </w:r>
      <w:r>
        <w:rPr>
          <w:rFonts w:ascii="Arial" w:hAnsi="Arial" w:cs="Arial"/>
          <w:b/>
          <w:sz w:val="26"/>
          <w:szCs w:val="26"/>
        </w:rPr>
        <w:t>this Wednesday (20</w:t>
      </w:r>
      <w:r w:rsidRPr="009139D4">
        <w:rPr>
          <w:rFonts w:ascii="Arial" w:hAnsi="Arial" w:cs="Arial"/>
          <w:b/>
          <w:sz w:val="26"/>
          <w:szCs w:val="26"/>
          <w:vertAlign w:val="superscript"/>
        </w:rPr>
        <w:t>th</w:t>
      </w:r>
      <w:r>
        <w:rPr>
          <w:rFonts w:ascii="Arial" w:hAnsi="Arial" w:cs="Arial"/>
          <w:b/>
          <w:sz w:val="26"/>
          <w:szCs w:val="26"/>
        </w:rPr>
        <w:t xml:space="preserve"> September).</w:t>
      </w:r>
    </w:p>
    <w:p w:rsidR="009139D4" w:rsidRDefault="009139D4" w:rsidP="009139D4">
      <w:pPr>
        <w:rPr>
          <w:rFonts w:ascii="Arial" w:hAnsi="Arial" w:cs="Arial"/>
          <w:b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b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b/>
          <w:sz w:val="26"/>
          <w:szCs w:val="26"/>
        </w:rPr>
      </w:pPr>
    </w:p>
    <w:p w:rsidR="009139D4" w:rsidRDefault="009139D4" w:rsidP="009139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Mr C. Fulton</w:t>
      </w:r>
    </w:p>
    <w:p w:rsidR="009139D4" w:rsidRPr="009139D4" w:rsidRDefault="009139D4" w:rsidP="009139D4">
      <w:pPr>
        <w:rPr>
          <w:u w:val="single"/>
        </w:rPr>
      </w:pPr>
      <w:r>
        <w:rPr>
          <w:rFonts w:ascii="Arial" w:hAnsi="Arial" w:cs="Arial"/>
          <w:sz w:val="26"/>
          <w:szCs w:val="26"/>
          <w:u w:val="single"/>
        </w:rPr>
        <w:t>Principal</w:t>
      </w:r>
      <w:bookmarkEnd w:id="0"/>
    </w:p>
    <w:sectPr w:rsidR="009139D4" w:rsidRPr="009139D4" w:rsidSect="00367D10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181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EF7" w:rsidRDefault="002002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EF7" w:rsidRDefault="002002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EF7" w:rsidRDefault="002002F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EF7" w:rsidRDefault="002002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5A9" w:rsidRPr="00367D10" w:rsidRDefault="002002F4" w:rsidP="00367D10">
    <w:pPr>
      <w:pStyle w:val="Header"/>
      <w:jc w:val="center"/>
      <w:rPr>
        <w:rFonts w:ascii="Arial" w:hAnsi="Arial" w:cs="Arial"/>
        <w:color w:val="0000FF"/>
        <w:sz w:val="22"/>
        <w:szCs w:val="22"/>
        <w:u w:val="single"/>
      </w:rPr>
    </w:pPr>
    <w:r w:rsidRPr="00FD45A9">
      <w:rPr>
        <w:rFonts w:ascii="Arial" w:hAnsi="Arial" w:cs="Arial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5A7C9162" wp14:editId="77E23C48">
          <wp:simplePos x="0" y="0"/>
          <wp:positionH relativeFrom="margin">
            <wp:posOffset>104775</wp:posOffset>
          </wp:positionH>
          <wp:positionV relativeFrom="margin">
            <wp:posOffset>-1312545</wp:posOffset>
          </wp:positionV>
          <wp:extent cx="1457325" cy="1784350"/>
          <wp:effectExtent l="0" t="0" r="9525" b="6350"/>
          <wp:wrapNone/>
          <wp:docPr id="2" name="Picture 2" descr="W:\Public\Teachers\School Logos\victoria-ps-carrickfergus-crest-300DPI-print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\Teachers\School Logos\victoria-ps-carrickfergus-crest-300DPI-print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78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2F94A3" wp14:editId="6565FC11">
              <wp:simplePos x="0" y="0"/>
              <wp:positionH relativeFrom="column">
                <wp:posOffset>4143375</wp:posOffset>
              </wp:positionH>
              <wp:positionV relativeFrom="paragraph">
                <wp:posOffset>-447040</wp:posOffset>
              </wp:positionV>
              <wp:extent cx="27051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051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E361B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5pt,-35.2pt" to="539.25pt,-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" strokecolor="#5b9bd5 [3204]" strokeweight="1.5pt">
              <v:stroke joinstyle="miter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8403A0" wp14:editId="278BD6BC">
              <wp:simplePos x="0" y="0"/>
              <wp:positionH relativeFrom="column">
                <wp:posOffset>4048125</wp:posOffset>
              </wp:positionH>
              <wp:positionV relativeFrom="paragraph">
                <wp:posOffset>-1056640</wp:posOffset>
              </wp:positionV>
              <wp:extent cx="2867025" cy="628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67D10" w:rsidRPr="000B393F" w:rsidRDefault="002002F4" w:rsidP="00367D10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noProof/>
                              <w:color w:val="ACB9CA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393F">
                            <w:rPr>
                              <w:rFonts w:ascii="Arial" w:hAnsi="Arial" w:cs="Arial"/>
                              <w:noProof/>
                              <w:color w:val="ACB9CA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Victoria Primary School</w:t>
                          </w:r>
                          <w:r w:rsidRPr="000B393F">
                            <w:rPr>
                              <w:rFonts w:ascii="Arial" w:hAnsi="Arial" w:cs="Arial"/>
                              <w:noProof/>
                              <w:color w:val="ACB9CA" w:themeColor="text2" w:themeTint="66"/>
                              <w:sz w:val="36"/>
                              <w:szCs w:val="36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&amp; Nursery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403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8.75pt;margin-top:-83.2pt;width:225.7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" filled="f" stroked="f">
              <v:textbox>
                <w:txbxContent>
                  <w:p w:rsidR="00367D10" w:rsidRPr="000B393F" w:rsidRDefault="002002F4" w:rsidP="00367D10">
                    <w:pPr>
                      <w:pStyle w:val="Header"/>
                      <w:jc w:val="center"/>
                      <w:rPr>
                        <w:rFonts w:ascii="Arial" w:hAnsi="Arial" w:cs="Arial"/>
                        <w:noProof/>
                        <w:color w:val="ACB9CA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393F">
                      <w:rPr>
                        <w:rFonts w:ascii="Arial" w:hAnsi="Arial" w:cs="Arial"/>
                        <w:noProof/>
                        <w:color w:val="ACB9CA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Victoria Primary School</w:t>
                    </w:r>
                    <w:r w:rsidRPr="000B393F">
                      <w:rPr>
                        <w:rFonts w:ascii="Arial" w:hAnsi="Arial" w:cs="Arial"/>
                        <w:noProof/>
                        <w:color w:val="ACB9CA" w:themeColor="text2" w:themeTint="66"/>
                        <w:sz w:val="36"/>
                        <w:szCs w:val="36"/>
                        <w14:shadow w14:blurRad="38100" w14:dist="32004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 xml:space="preserve"> &amp; Nursery Unit</w:t>
                    </w:r>
                  </w:p>
                </w:txbxContent>
              </v:textbox>
            </v:shape>
          </w:pict>
        </mc:Fallback>
      </mc:AlternateContent>
    </w:r>
    <w:r w:rsidRPr="00367D10">
      <w:rPr>
        <w:rFonts w:ascii="Arial" w:hAnsi="Arial" w:cs="Arial"/>
        <w:noProof/>
        <w:color w:val="0000FF"/>
        <w:sz w:val="22"/>
        <w:szCs w:val="22"/>
        <w:u w:val="single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B9BA52" wp14:editId="022DB555">
              <wp:simplePos x="0" y="0"/>
              <wp:positionH relativeFrom="column">
                <wp:posOffset>4114800</wp:posOffset>
              </wp:positionH>
              <wp:positionV relativeFrom="paragraph">
                <wp:posOffset>-427990</wp:posOffset>
              </wp:positionV>
              <wp:extent cx="27432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7D10" w:rsidRPr="00367D10" w:rsidRDefault="002002F4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Coronation Road, </w:t>
                          </w:r>
                          <w:proofErr w:type="spellStart"/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Carrickfergus</w:t>
                          </w:r>
                          <w:proofErr w:type="spellEnd"/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,</w:t>
                          </w:r>
                        </w:p>
                        <w:p w:rsidR="00367D10" w:rsidRDefault="002002F4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County Antrim, BT38 7EZ</w:t>
                          </w:r>
                        </w:p>
                        <w:p w:rsidR="00367D10" w:rsidRPr="00367D10" w:rsidRDefault="002002F4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Tel: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 xml:space="preserve"> 028 9335 1781</w:t>
                          </w:r>
                        </w:p>
                        <w:p w:rsidR="00367D10" w:rsidRPr="00367D10" w:rsidRDefault="002002F4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</w:pP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Ema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il : victoriaprimary@hotm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fr-FR"/>
                            </w:rPr>
                            <w:t>ail.co.uk</w:t>
                          </w:r>
                        </w:p>
                        <w:p w:rsidR="00367D10" w:rsidRPr="00367D10" w:rsidRDefault="002002F4" w:rsidP="00367D10">
                          <w:pPr>
                            <w:spacing w:after="3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proofErr w:type="gramStart"/>
                          <w:r w:rsidRPr="00367D10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Principal </w:t>
                          </w:r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:</w:t>
                          </w:r>
                          <w:proofErr w:type="gramEnd"/>
                          <w:r w:rsidRPr="00367D10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Mr C. Fulton  BA Hons (QTS)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AB9BA52" id="Text Box 2" o:spid="_x0000_s1027" type="#_x0000_t202" style="position:absolute;left:0;text-align:left;margin-left:324pt;margin-top:-33.7pt;width:3in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MIJQIAACU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" stroked="f">
              <v:textbox style="mso-fit-shape-to-text:t">
                <w:txbxContent>
                  <w:p w:rsidR="00367D10" w:rsidRPr="00367D10" w:rsidRDefault="002002F4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Coronation Road, </w:t>
                    </w:r>
                    <w:proofErr w:type="spellStart"/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Carrickfergus</w:t>
                    </w:r>
                    <w:proofErr w:type="spellEnd"/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,</w:t>
                    </w:r>
                  </w:p>
                  <w:p w:rsidR="00367D10" w:rsidRDefault="002002F4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County Antrim, BT38 7EZ</w:t>
                    </w:r>
                  </w:p>
                  <w:p w:rsidR="00367D10" w:rsidRPr="00367D10" w:rsidRDefault="002002F4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Tel:</w:t>
                    </w:r>
                    <w:proofErr w:type="gramEnd"/>
                    <w:r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 xml:space="preserve"> 028 9335 1781</w:t>
                    </w:r>
                  </w:p>
                  <w:p w:rsidR="00367D10" w:rsidRPr="00367D10" w:rsidRDefault="002002F4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</w:pPr>
                    <w:r w:rsidRPr="00367D10"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Ema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il : victoriaprimary@hotm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lang w:val="fr-FR"/>
                      </w:rPr>
                      <w:t>ail.co.uk</w:t>
                    </w:r>
                  </w:p>
                  <w:p w:rsidR="00367D10" w:rsidRPr="00367D10" w:rsidRDefault="002002F4" w:rsidP="00367D10">
                    <w:pPr>
                      <w:spacing w:after="3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proofErr w:type="gramStart"/>
                    <w:r w:rsidRPr="00367D10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Principal </w:t>
                    </w:r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>:</w:t>
                    </w:r>
                    <w:proofErr w:type="gramEnd"/>
                    <w:r w:rsidRPr="00367D10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Mr C. Fulton  BA Hons (QTS)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EF7" w:rsidRDefault="002002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D4"/>
    <w:rsid w:val="002002F4"/>
    <w:rsid w:val="009139D4"/>
    <w:rsid w:val="00BC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965F0"/>
  <w15:chartTrackingRefBased/>
  <w15:docId w15:val="{1717FA6A-4827-4808-90F7-378599D4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9D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139D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139D4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9139D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139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9D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9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505600D0</Template>
  <TotalTime>62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fulton</dc:creator>
  <cp:keywords/>
  <dc:description/>
  <cp:lastModifiedBy>c fulton</cp:lastModifiedBy>
  <cp:revision>1</cp:revision>
  <cp:lastPrinted>2017-09-18T08:15:00Z</cp:lastPrinted>
  <dcterms:created xsi:type="dcterms:W3CDTF">2017-09-18T07:57:00Z</dcterms:created>
  <dcterms:modified xsi:type="dcterms:W3CDTF">2017-09-18T11:14:00Z</dcterms:modified>
</cp:coreProperties>
</file>